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FE7C9" w14:textId="77777777" w:rsidR="006A13AA" w:rsidRPr="002449B1" w:rsidRDefault="006A13AA" w:rsidP="006A13AA">
      <w:pPr>
        <w:autoSpaceDE w:val="0"/>
        <w:autoSpaceDN w:val="0"/>
        <w:adjustRightInd w:val="0"/>
        <w:spacing w:after="0" w:line="240" w:lineRule="auto"/>
        <w:ind w:left="1134"/>
        <w:rPr>
          <w:rFonts w:ascii="Palatino-Roman" w:hAnsi="Palatino-Roman" w:cs="Palatino-Roman"/>
          <w:sz w:val="18"/>
          <w:szCs w:val="18"/>
        </w:rPr>
      </w:pPr>
      <w:r>
        <w:rPr>
          <w:rFonts w:ascii="Palatino-Roman" w:hAnsi="Palatino-Roman" w:cs="Palatino-Roman"/>
          <w:noProof/>
          <w:sz w:val="18"/>
          <w:szCs w:val="18"/>
          <w:lang w:eastAsia="da-DK"/>
        </w:rPr>
        <w:drawing>
          <wp:anchor distT="0" distB="0" distL="114300" distR="114300" simplePos="0" relativeHeight="251658240" behindDoc="1" locked="0" layoutInCell="1" allowOverlap="1" wp14:anchorId="651A9BDE" wp14:editId="48DA743B">
            <wp:simplePos x="0" y="0"/>
            <wp:positionH relativeFrom="column">
              <wp:posOffset>-43815</wp:posOffset>
            </wp:positionH>
            <wp:positionV relativeFrom="paragraph">
              <wp:posOffset>-613410</wp:posOffset>
            </wp:positionV>
            <wp:extent cx="952500" cy="1066800"/>
            <wp:effectExtent l="1905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9B1">
        <w:rPr>
          <w:rFonts w:ascii="Palatino-Roman" w:hAnsi="Palatino-Roman" w:cs="Palatino-Roman"/>
          <w:sz w:val="18"/>
          <w:szCs w:val="18"/>
        </w:rPr>
        <w:t>DEN DANSKE KIRKE</w:t>
      </w:r>
    </w:p>
    <w:p w14:paraId="724BE1C2" w14:textId="77777777" w:rsidR="006A13AA" w:rsidRPr="002449B1" w:rsidRDefault="006A13AA" w:rsidP="006A13AA">
      <w:pPr>
        <w:autoSpaceDE w:val="0"/>
        <w:autoSpaceDN w:val="0"/>
        <w:adjustRightInd w:val="0"/>
        <w:spacing w:after="0" w:line="240" w:lineRule="auto"/>
        <w:ind w:left="1134"/>
        <w:rPr>
          <w:rFonts w:ascii="Palatino-Roman" w:hAnsi="Palatino-Roman" w:cs="Palatino-Roman"/>
          <w:sz w:val="18"/>
          <w:szCs w:val="18"/>
        </w:rPr>
      </w:pPr>
      <w:r w:rsidRPr="002449B1">
        <w:rPr>
          <w:rFonts w:ascii="Palatino-Roman" w:hAnsi="Palatino-Roman" w:cs="Palatino-Roman"/>
          <w:sz w:val="18"/>
          <w:szCs w:val="18"/>
        </w:rPr>
        <w:t>I BRUXELLES</w:t>
      </w:r>
    </w:p>
    <w:p w14:paraId="6420C437" w14:textId="77777777" w:rsidR="006A13AA" w:rsidRPr="002449B1" w:rsidRDefault="006A13AA" w:rsidP="006A13AA">
      <w:pPr>
        <w:autoSpaceDE w:val="0"/>
        <w:autoSpaceDN w:val="0"/>
        <w:adjustRightInd w:val="0"/>
        <w:spacing w:after="0" w:line="240" w:lineRule="auto"/>
        <w:ind w:left="1134"/>
        <w:rPr>
          <w:rFonts w:ascii="Palatino-Roman" w:hAnsi="Palatino-Roman" w:cs="Palatino-Roman"/>
          <w:sz w:val="14"/>
          <w:szCs w:val="14"/>
        </w:rPr>
      </w:pPr>
      <w:r w:rsidRPr="002449B1">
        <w:rPr>
          <w:rFonts w:ascii="Palatino-Roman" w:hAnsi="Palatino-Roman" w:cs="Palatino-Roman"/>
          <w:sz w:val="14"/>
          <w:szCs w:val="14"/>
        </w:rPr>
        <w:t>Rue Washington 27 B - 1050 Bruxelles</w:t>
      </w:r>
    </w:p>
    <w:p w14:paraId="58144BD1" w14:textId="77777777" w:rsidR="00771BFB" w:rsidRPr="002449B1" w:rsidRDefault="006A13AA" w:rsidP="006A13AA">
      <w:pPr>
        <w:ind w:left="1134"/>
        <w:rPr>
          <w:rFonts w:ascii="Palatino-Roman" w:hAnsi="Palatino-Roman" w:cs="Palatino-Roman"/>
          <w:sz w:val="14"/>
          <w:szCs w:val="14"/>
        </w:rPr>
      </w:pPr>
      <w:r w:rsidRPr="002449B1">
        <w:rPr>
          <w:rFonts w:ascii="Palatino-Roman" w:hAnsi="Palatino-Roman" w:cs="Palatino-Roman"/>
          <w:sz w:val="14"/>
          <w:szCs w:val="14"/>
        </w:rPr>
        <w:t>www.dankirke.be</w:t>
      </w:r>
    </w:p>
    <w:p w14:paraId="1DAD88F7" w14:textId="77777777" w:rsidR="002449B1" w:rsidRDefault="002449B1" w:rsidP="002449B1">
      <w:pPr>
        <w:spacing w:after="0" w:line="240" w:lineRule="auto"/>
        <w:rPr>
          <w:b/>
        </w:rPr>
      </w:pPr>
    </w:p>
    <w:p w14:paraId="256C1EC2" w14:textId="77777777" w:rsidR="00341CEF" w:rsidRDefault="00341CEF" w:rsidP="002449B1">
      <w:pPr>
        <w:spacing w:after="0" w:line="240" w:lineRule="auto"/>
        <w:rPr>
          <w:b/>
        </w:rPr>
      </w:pPr>
    </w:p>
    <w:p w14:paraId="3FE4C6B4" w14:textId="77777777" w:rsidR="00341CEF" w:rsidRPr="0077224A" w:rsidRDefault="00341CEF" w:rsidP="00341CEF">
      <w:pPr>
        <w:shd w:val="clear" w:color="auto" w:fill="FFFFFF"/>
        <w:spacing w:before="150" w:after="75" w:line="252" w:lineRule="atLeast"/>
        <w:ind w:left="-30"/>
        <w:outlineLvl w:val="1"/>
        <w:rPr>
          <w:rFonts w:ascii="Verdana" w:eastAsia="Times New Roman" w:hAnsi="Verdana" w:cs="Times New Roman"/>
          <w:b/>
          <w:bCs/>
          <w:sz w:val="21"/>
          <w:szCs w:val="21"/>
          <w:lang w:eastAsia="da-DK"/>
        </w:rPr>
      </w:pPr>
      <w:r w:rsidRPr="0077224A">
        <w:rPr>
          <w:rFonts w:ascii="Verdana" w:eastAsia="Times New Roman" w:hAnsi="Verdana" w:cs="Times New Roman"/>
          <w:b/>
          <w:bCs/>
          <w:noProof/>
          <w:sz w:val="21"/>
          <w:szCs w:val="21"/>
          <w:lang w:eastAsia="da-DK"/>
        </w:rPr>
        <w:drawing>
          <wp:inline distT="0" distB="0" distL="0" distR="0" wp14:anchorId="7FA9DA70" wp14:editId="322E072E">
            <wp:extent cx="3305175" cy="200025"/>
            <wp:effectExtent l="0" t="0" r="9525" b="9525"/>
            <wp:docPr id="3" name="Billede 3" descr="Den danske kirke tilbyder konfirmandundervis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n danske kirke tilbyder konfirmandundervisn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7B325" w14:textId="3A488C46" w:rsidR="00696C64" w:rsidRPr="0077224A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  <w:r w:rsidRPr="0077224A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Konfirmationen i 20</w:t>
      </w:r>
      <w:r w:rsidR="00B95F2A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2</w:t>
      </w:r>
      <w:r w:rsidR="00CF0DA2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7</w:t>
      </w:r>
      <w:r w:rsidRPr="0077224A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 xml:space="preserve"> finder sted i Vor Frue Kirke i Bruxelles, Kristi Himmelfartsdag, torsdag den </w:t>
      </w:r>
      <w:r w:rsidR="00CF0DA2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6</w:t>
      </w:r>
      <w:r w:rsidRPr="0077224A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. maj 20</w:t>
      </w:r>
      <w:r w:rsidR="00B95F2A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2</w:t>
      </w:r>
      <w:r w:rsidR="00CF0DA2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7</w:t>
      </w:r>
      <w:r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 xml:space="preserve"> </w:t>
      </w: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>og andre steder efter aftale.</w:t>
      </w:r>
    </w:p>
    <w:p w14:paraId="2A905E6C" w14:textId="77777777" w:rsidR="00696C64" w:rsidRPr="0077224A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>Tilbuddet er for 3. sekundær henholdsvis på 8. klassetrin.</w:t>
      </w:r>
    </w:p>
    <w:p w14:paraId="7F830FC0" w14:textId="77777777" w:rsidR="00696C64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</w:p>
    <w:p w14:paraId="620033A1" w14:textId="77777777" w:rsidR="00696C64" w:rsidRPr="0077224A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>Tilmeldings blanket kan printes fra kirkens hjemmeside og sendes sammen med kopi af dåbsattest</w:t>
      </w:r>
      <w:r>
        <w:rPr>
          <w:rFonts w:ascii="Verdana" w:eastAsia="Times New Roman" w:hAnsi="Verdana" w:cs="Times New Roman"/>
          <w:sz w:val="18"/>
          <w:szCs w:val="18"/>
          <w:lang w:eastAsia="da-DK"/>
        </w:rPr>
        <w:t xml:space="preserve"> og fødsels-/navneattest</w:t>
      </w: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 xml:space="preserve"> til kirken.</w:t>
      </w:r>
    </w:p>
    <w:p w14:paraId="3CC9A37F" w14:textId="0625674B" w:rsidR="00696C64" w:rsidRPr="0077224A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  <w:r w:rsidRPr="00935C57">
        <w:rPr>
          <w:rFonts w:ascii="Verdana" w:eastAsia="Times New Roman" w:hAnsi="Verdana" w:cs="Times New Roman"/>
          <w:sz w:val="18"/>
          <w:szCs w:val="18"/>
          <w:lang w:eastAsia="da-DK"/>
        </w:rPr>
        <w:t>Seneste</w:t>
      </w: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 xml:space="preserve"> tilmelding kan finde sted i forbindelse med det indledende møde for konfirmander og forældre </w:t>
      </w:r>
      <w:r w:rsidR="00935C57" w:rsidRPr="007617F7">
        <w:rPr>
          <w:rFonts w:ascii="Verdana" w:eastAsia="Times New Roman" w:hAnsi="Verdana" w:cs="Times New Roman"/>
          <w:b/>
          <w:sz w:val="18"/>
          <w:szCs w:val="18"/>
          <w:lang w:eastAsia="da-DK"/>
        </w:rPr>
        <w:t>t</w:t>
      </w:r>
      <w:r w:rsidR="00935823" w:rsidRPr="007617F7">
        <w:rPr>
          <w:rFonts w:ascii="Verdana" w:eastAsia="Times New Roman" w:hAnsi="Verdana" w:cs="Times New Roman"/>
          <w:b/>
          <w:sz w:val="18"/>
          <w:szCs w:val="18"/>
          <w:lang w:eastAsia="da-DK"/>
        </w:rPr>
        <w:t>i</w:t>
      </w:r>
      <w:r w:rsidR="00935C57" w:rsidRPr="007617F7">
        <w:rPr>
          <w:rFonts w:ascii="Verdana" w:eastAsia="Times New Roman" w:hAnsi="Verdana" w:cs="Times New Roman"/>
          <w:b/>
          <w:sz w:val="18"/>
          <w:szCs w:val="18"/>
          <w:lang w:eastAsia="da-DK"/>
        </w:rPr>
        <w:t>r</w:t>
      </w:r>
      <w:r w:rsidRPr="007617F7">
        <w:rPr>
          <w:rFonts w:ascii="Verdana" w:eastAsia="Times New Roman" w:hAnsi="Verdana" w:cs="Times New Roman"/>
          <w:b/>
          <w:sz w:val="18"/>
          <w:szCs w:val="18"/>
          <w:lang w:eastAsia="da-DK"/>
        </w:rPr>
        <w:t>sdag den 1</w:t>
      </w:r>
      <w:r w:rsidR="00B17E61">
        <w:rPr>
          <w:rFonts w:ascii="Verdana" w:eastAsia="Times New Roman" w:hAnsi="Verdana" w:cs="Times New Roman"/>
          <w:b/>
          <w:sz w:val="18"/>
          <w:szCs w:val="18"/>
          <w:lang w:eastAsia="da-DK"/>
        </w:rPr>
        <w:t>5</w:t>
      </w:r>
      <w:r w:rsidRPr="007617F7">
        <w:rPr>
          <w:rFonts w:ascii="Verdana" w:eastAsia="Times New Roman" w:hAnsi="Verdana" w:cs="Times New Roman"/>
          <w:b/>
          <w:sz w:val="18"/>
          <w:szCs w:val="18"/>
          <w:lang w:eastAsia="da-DK"/>
        </w:rPr>
        <w:t>. september kl. 20.</w:t>
      </w:r>
      <w:r w:rsidRPr="007617F7">
        <w:rPr>
          <w:rFonts w:ascii="Verdana" w:eastAsia="Times New Roman" w:hAnsi="Verdana" w:cs="Times New Roman"/>
          <w:sz w:val="18"/>
          <w:szCs w:val="18"/>
          <w:lang w:eastAsia="da-DK"/>
        </w:rPr>
        <w:t xml:space="preserve"> </w:t>
      </w:r>
      <w:r>
        <w:rPr>
          <w:rFonts w:ascii="Verdana" w:eastAsia="Times New Roman" w:hAnsi="Verdana" w:cs="Times New Roman"/>
          <w:sz w:val="18"/>
          <w:szCs w:val="18"/>
          <w:lang w:eastAsia="da-DK"/>
        </w:rPr>
        <w:t>Efter en kort gudstjeneste vil</w:t>
      </w: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 xml:space="preserve"> kirkens præst vil orientere de kommende konfirmander og forældre om konfirmandundervisningen, som finder sted over </w:t>
      </w:r>
      <w:r>
        <w:rPr>
          <w:rFonts w:ascii="Verdana" w:eastAsia="Times New Roman" w:hAnsi="Verdana" w:cs="Times New Roman"/>
          <w:sz w:val="18"/>
          <w:szCs w:val="18"/>
          <w:lang w:eastAsia="da-DK"/>
        </w:rPr>
        <w:t>weekender</w:t>
      </w: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 xml:space="preserve"> og </w:t>
      </w:r>
      <w:r>
        <w:rPr>
          <w:rFonts w:ascii="Verdana" w:eastAsia="Times New Roman" w:hAnsi="Verdana" w:cs="Times New Roman"/>
          <w:sz w:val="18"/>
          <w:szCs w:val="18"/>
          <w:lang w:eastAsia="da-DK"/>
        </w:rPr>
        <w:t>en tre</w:t>
      </w: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 xml:space="preserve"> dages internatlejr.</w:t>
      </w:r>
    </w:p>
    <w:p w14:paraId="1E920A38" w14:textId="77777777" w:rsidR="00696C64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</w:p>
    <w:p w14:paraId="639EB9F8" w14:textId="77777777" w:rsidR="00696C64" w:rsidRPr="0077224A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  <w:r>
        <w:rPr>
          <w:rFonts w:ascii="Verdana" w:eastAsia="Times New Roman" w:hAnsi="Verdana" w:cs="Times New Roman"/>
          <w:sz w:val="18"/>
          <w:szCs w:val="18"/>
          <w:lang w:eastAsia="da-DK"/>
        </w:rPr>
        <w:t>Dagene er</w:t>
      </w: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>:</w:t>
      </w:r>
    </w:p>
    <w:p w14:paraId="582B75E9" w14:textId="53D3F4F2" w:rsidR="00935C57" w:rsidRPr="007617F7" w:rsidRDefault="00692975" w:rsidP="00935C57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  <w:r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3</w:t>
      </w:r>
      <w:r w:rsidR="00935C57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.-</w:t>
      </w:r>
      <w:r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4</w:t>
      </w:r>
      <w:r w:rsidR="00935C57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 xml:space="preserve">. </w:t>
      </w:r>
      <w:r w:rsidR="00960F28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oktober</w:t>
      </w:r>
      <w:r w:rsidR="00696C64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 xml:space="preserve"> 20</w:t>
      </w:r>
      <w:r w:rsidR="00AB0F0E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2</w:t>
      </w:r>
      <w:r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6</w:t>
      </w:r>
      <w:r w:rsidR="00935C57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,</w:t>
      </w:r>
      <w:r w:rsidR="00696C64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 xml:space="preserve"> </w:t>
      </w:r>
      <w:r w:rsidR="00935C57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begge dage kl. 11-17</w:t>
      </w:r>
      <w:r w:rsidR="00935C57" w:rsidRPr="007617F7">
        <w:rPr>
          <w:rFonts w:ascii="Verdana" w:eastAsia="Times New Roman" w:hAnsi="Verdana" w:cs="Times New Roman"/>
          <w:sz w:val="18"/>
          <w:szCs w:val="18"/>
          <w:lang w:eastAsia="da-DK"/>
        </w:rPr>
        <w:t> </w:t>
      </w:r>
    </w:p>
    <w:p w14:paraId="50218D1B" w14:textId="7295E9F5" w:rsidR="00696C64" w:rsidRPr="007617F7" w:rsidRDefault="006E0DA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  <w:r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1</w:t>
      </w:r>
      <w:r w:rsidR="009F30BE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6</w:t>
      </w:r>
      <w:r w:rsidR="00696C64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.-</w:t>
      </w:r>
      <w:r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1</w:t>
      </w:r>
      <w:r w:rsidR="009F30BE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7</w:t>
      </w:r>
      <w:r w:rsidR="00696C64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. januar 20</w:t>
      </w:r>
      <w:r w:rsidR="00935C57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2</w:t>
      </w:r>
      <w:r w:rsidR="00692975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7</w:t>
      </w:r>
      <w:r w:rsidR="00696C64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, begge dage kl. 11-17</w:t>
      </w:r>
      <w:r w:rsidR="00696C64" w:rsidRPr="007617F7">
        <w:rPr>
          <w:rFonts w:ascii="Verdana" w:eastAsia="Times New Roman" w:hAnsi="Verdana" w:cs="Times New Roman"/>
          <w:sz w:val="18"/>
          <w:szCs w:val="18"/>
          <w:lang w:eastAsia="da-DK"/>
        </w:rPr>
        <w:t> </w:t>
      </w:r>
    </w:p>
    <w:p w14:paraId="322F2FE2" w14:textId="468C5DF9" w:rsidR="00696C64" w:rsidRPr="007617F7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  <w:r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1</w:t>
      </w:r>
      <w:r w:rsidR="009F30BE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3</w:t>
      </w:r>
      <w:r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.-1</w:t>
      </w:r>
      <w:r w:rsidR="009F30BE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4</w:t>
      </w:r>
      <w:r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. marts 20</w:t>
      </w:r>
      <w:r w:rsidR="00935C57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2</w:t>
      </w:r>
      <w:r w:rsidR="00692975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7</w:t>
      </w:r>
      <w:r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, begge dage kl. 11-17</w:t>
      </w:r>
      <w:r w:rsidRPr="007617F7">
        <w:rPr>
          <w:rFonts w:ascii="Verdana" w:eastAsia="Times New Roman" w:hAnsi="Verdana" w:cs="Times New Roman"/>
          <w:sz w:val="18"/>
          <w:szCs w:val="18"/>
          <w:lang w:eastAsia="da-DK"/>
        </w:rPr>
        <w:t> </w:t>
      </w:r>
    </w:p>
    <w:p w14:paraId="574CBA3B" w14:textId="57D8FB69" w:rsidR="00696C64" w:rsidRPr="007617F7" w:rsidRDefault="009F30BE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</w:pPr>
      <w:r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1</w:t>
      </w:r>
      <w:r w:rsidR="00696C64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.-</w:t>
      </w:r>
      <w:r w:rsidR="00152E9F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3</w:t>
      </w:r>
      <w:r w:rsidR="0055793F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.</w:t>
      </w:r>
      <w:r w:rsidR="00696C64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 xml:space="preserve"> april 20</w:t>
      </w:r>
      <w:r w:rsidR="00935C57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2</w:t>
      </w:r>
      <w:r w:rsidR="00692975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>7</w:t>
      </w:r>
      <w:r w:rsidR="00696C64" w:rsidRPr="007617F7">
        <w:rPr>
          <w:rFonts w:ascii="Verdana" w:eastAsia="Times New Roman" w:hAnsi="Verdana" w:cs="Times New Roman"/>
          <w:b/>
          <w:bCs/>
          <w:sz w:val="18"/>
          <w:szCs w:val="18"/>
          <w:lang w:eastAsia="da-DK"/>
        </w:rPr>
        <w:t xml:space="preserve"> på internatlejr</w:t>
      </w:r>
    </w:p>
    <w:p w14:paraId="35914E10" w14:textId="77777777" w:rsidR="00696C64" w:rsidRPr="0077224A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</w:p>
    <w:p w14:paraId="226C937B" w14:textId="77777777" w:rsidR="00696C64" w:rsidRPr="0077224A" w:rsidRDefault="00696C64" w:rsidP="00696C64">
      <w:pPr>
        <w:shd w:val="clear" w:color="auto" w:fill="FFFFFF"/>
        <w:spacing w:before="150" w:after="75" w:line="252" w:lineRule="atLeast"/>
        <w:ind w:left="-30"/>
        <w:outlineLvl w:val="1"/>
        <w:rPr>
          <w:rFonts w:ascii="Verdana" w:eastAsia="Times New Roman" w:hAnsi="Verdana" w:cs="Times New Roman"/>
          <w:b/>
          <w:bCs/>
          <w:sz w:val="21"/>
          <w:szCs w:val="21"/>
          <w:lang w:eastAsia="da-DK"/>
        </w:rPr>
      </w:pPr>
      <w:r w:rsidRPr="0077224A">
        <w:rPr>
          <w:rFonts w:ascii="Verdana" w:eastAsia="Times New Roman" w:hAnsi="Verdana" w:cs="Times New Roman"/>
          <w:b/>
          <w:bCs/>
          <w:noProof/>
          <w:sz w:val="21"/>
          <w:szCs w:val="21"/>
          <w:lang w:eastAsia="da-DK"/>
        </w:rPr>
        <w:drawing>
          <wp:inline distT="0" distB="0" distL="0" distR="0" wp14:anchorId="2AD6395E" wp14:editId="776393D3">
            <wp:extent cx="2457450" cy="200025"/>
            <wp:effectExtent l="0" t="0" r="0" b="9525"/>
            <wp:docPr id="5" name="Billede 5" descr="Generel information om konfi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el information om konfirm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29D17" w14:textId="77777777" w:rsidR="00696C64" w:rsidRPr="0077224A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>Konfirmation og konfirmandundervisning er begge dele frivilligt.</w:t>
      </w:r>
    </w:p>
    <w:p w14:paraId="7431592A" w14:textId="77777777" w:rsidR="00696C64" w:rsidRPr="0077224A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>Man må gerne følge undervisningen, selvom man måske ikke vil konfirmeres.</w:t>
      </w:r>
    </w:p>
    <w:p w14:paraId="243689FC" w14:textId="77777777" w:rsidR="00696C64" w:rsidRPr="0077224A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 wp14:anchorId="422B0D33" wp14:editId="08A627A3">
            <wp:simplePos x="0" y="0"/>
            <wp:positionH relativeFrom="margin">
              <wp:posOffset>4664710</wp:posOffset>
            </wp:positionH>
            <wp:positionV relativeFrom="paragraph">
              <wp:posOffset>325755</wp:posOffset>
            </wp:positionV>
            <wp:extent cx="14287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12" y="21319"/>
                <wp:lineTo x="21312" y="0"/>
                <wp:lineTo x="0" y="0"/>
              </wp:wrapPolygon>
            </wp:wrapTight>
            <wp:docPr id="2" name="Billede 0" descr="Mogen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gens 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 xml:space="preserve">Men, hvis man vil konfirmeres, </w:t>
      </w:r>
      <w:r w:rsidRPr="0077224A">
        <w:rPr>
          <w:rFonts w:ascii="Verdana" w:eastAsia="Times New Roman" w:hAnsi="Verdana" w:cs="Times New Roman"/>
          <w:b/>
          <w:sz w:val="18"/>
          <w:szCs w:val="18"/>
          <w:lang w:eastAsia="da-DK"/>
        </w:rPr>
        <w:t>skal</w:t>
      </w: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 xml:space="preserve"> man have fulgt undervisningen og deltaget i et vist antal (mindst 10) gudstjenester i samme periode. Det er muligt at følge konfirmationsforberedelsen her i Bruxelles og siden blive konfirmeret i Danmark. I så fald træffer man blot aftale med den lokale præst om dette. </w:t>
      </w:r>
    </w:p>
    <w:p w14:paraId="5B584769" w14:textId="40B960DD" w:rsidR="00696C64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>Undervisning og undervisningsmaterialer er i øvrigt gratis, men konfirmation og deltagelse i konfirmandundervisning forudsætter, at mindst en af konfirmandens forældre overfører kirkeskat eller betaler mindstebidrag til kirken i begge de kalenderår, hvor konfirmanden går til præst, dvs. 2x</w:t>
      </w:r>
      <w:r w:rsidR="00440C5F">
        <w:rPr>
          <w:rFonts w:ascii="Verdana" w:eastAsia="Times New Roman" w:hAnsi="Verdana" w:cs="Times New Roman"/>
          <w:sz w:val="18"/>
          <w:szCs w:val="18"/>
          <w:lang w:eastAsia="da-DK"/>
        </w:rPr>
        <w:t xml:space="preserve"> </w:t>
      </w:r>
      <w:r w:rsidR="000B710A">
        <w:rPr>
          <w:rFonts w:ascii="Verdana" w:eastAsia="Times New Roman" w:hAnsi="Verdana" w:cs="Times New Roman"/>
          <w:sz w:val="18"/>
          <w:szCs w:val="18"/>
          <w:lang w:eastAsia="da-DK"/>
        </w:rPr>
        <w:t>30</w:t>
      </w: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>0</w:t>
      </w:r>
      <w:r w:rsidR="000B710A">
        <w:rPr>
          <w:rFonts w:ascii="Verdana" w:eastAsia="Times New Roman" w:hAnsi="Verdana" w:cs="Times New Roman"/>
          <w:sz w:val="18"/>
          <w:szCs w:val="18"/>
          <w:lang w:eastAsia="da-DK"/>
        </w:rPr>
        <w:t xml:space="preserve"> </w:t>
      </w: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 xml:space="preserve">€. </w:t>
      </w:r>
    </w:p>
    <w:p w14:paraId="64B87031" w14:textId="5FDDD71D" w:rsidR="00696C64" w:rsidRPr="0077224A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>Beløbene skal være indbetalt </w:t>
      </w:r>
      <w:r w:rsidRPr="00935C57">
        <w:rPr>
          <w:rFonts w:ascii="Verdana" w:eastAsia="Times New Roman" w:hAnsi="Verdana" w:cs="Times New Roman"/>
          <w:i/>
          <w:iCs/>
          <w:sz w:val="18"/>
          <w:szCs w:val="18"/>
          <w:lang w:eastAsia="da-DK"/>
        </w:rPr>
        <w:t>inden</w:t>
      </w: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 xml:space="preserve"> </w:t>
      </w:r>
      <w:r w:rsidR="005B2D42">
        <w:rPr>
          <w:rFonts w:ascii="Verdana" w:eastAsia="Times New Roman" w:hAnsi="Verdana" w:cs="Times New Roman"/>
          <w:sz w:val="18"/>
          <w:szCs w:val="18"/>
          <w:lang w:eastAsia="da-DK"/>
        </w:rPr>
        <w:t>påske</w:t>
      </w: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>.</w:t>
      </w:r>
      <w:r>
        <w:rPr>
          <w:rFonts w:ascii="Verdana" w:eastAsia="Times New Roman" w:hAnsi="Verdana" w:cs="Times New Roman"/>
          <w:sz w:val="18"/>
          <w:szCs w:val="18"/>
          <w:lang w:eastAsia="da-DK"/>
        </w:rPr>
        <w:t xml:space="preserve"> Derudover betales for bus til internatlejr.</w:t>
      </w:r>
    </w:p>
    <w:p w14:paraId="12B4FAF8" w14:textId="77777777" w:rsidR="00696C64" w:rsidRPr="0077224A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</w:p>
    <w:p w14:paraId="440CB68A" w14:textId="77777777" w:rsidR="00696C64" w:rsidRPr="0077224A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>Kontakt:</w:t>
      </w:r>
    </w:p>
    <w:p w14:paraId="36C399AF" w14:textId="77777777" w:rsidR="00696C64" w:rsidRPr="0077224A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>Mogens Bering Rasmussen, præst</w:t>
      </w:r>
    </w:p>
    <w:p w14:paraId="08EBA858" w14:textId="77777777" w:rsidR="00696C64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eastAsia="da-DK"/>
        </w:rPr>
      </w:pPr>
      <w:r>
        <w:rPr>
          <w:rFonts w:ascii="Verdana" w:eastAsia="Times New Roman" w:hAnsi="Verdana" w:cs="Times New Roman"/>
          <w:sz w:val="18"/>
          <w:szCs w:val="18"/>
          <w:lang w:eastAsia="da-DK"/>
        </w:rPr>
        <w:t xml:space="preserve">+ 32 / </w:t>
      </w:r>
      <w:r w:rsidRPr="0077224A">
        <w:rPr>
          <w:rFonts w:ascii="Verdana" w:eastAsia="Times New Roman" w:hAnsi="Verdana" w:cs="Times New Roman"/>
          <w:sz w:val="18"/>
          <w:szCs w:val="18"/>
          <w:lang w:eastAsia="da-DK"/>
        </w:rPr>
        <w:t>(0) 474 38 33 61</w:t>
      </w:r>
    </w:p>
    <w:p w14:paraId="53A5DC4F" w14:textId="77777777" w:rsidR="00806CC1" w:rsidRPr="00B95F2A" w:rsidRDefault="00806CC1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val="en-US" w:eastAsia="da-DK"/>
        </w:rPr>
      </w:pPr>
      <w:r w:rsidRPr="00B95F2A">
        <w:rPr>
          <w:rFonts w:ascii="Verdana" w:eastAsia="Times New Roman" w:hAnsi="Verdana" w:cs="Times New Roman"/>
          <w:sz w:val="18"/>
          <w:szCs w:val="18"/>
          <w:lang w:val="en-US" w:eastAsia="da-DK"/>
        </w:rPr>
        <w:t>Rue Washington 27-29</w:t>
      </w:r>
    </w:p>
    <w:p w14:paraId="1D01A036" w14:textId="77777777" w:rsidR="00806CC1" w:rsidRPr="00B95F2A" w:rsidRDefault="00806CC1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val="en-US" w:eastAsia="da-DK"/>
        </w:rPr>
      </w:pPr>
      <w:r w:rsidRPr="00B95F2A">
        <w:rPr>
          <w:rFonts w:ascii="Verdana" w:eastAsia="Times New Roman" w:hAnsi="Verdana" w:cs="Times New Roman"/>
          <w:sz w:val="18"/>
          <w:szCs w:val="18"/>
          <w:lang w:val="en-US" w:eastAsia="da-DK"/>
        </w:rPr>
        <w:t>1050 Ixelles</w:t>
      </w:r>
    </w:p>
    <w:p w14:paraId="626C0577" w14:textId="77777777" w:rsidR="00696C64" w:rsidRPr="00B95F2A" w:rsidRDefault="00696C64" w:rsidP="00696C64">
      <w:pPr>
        <w:shd w:val="clear" w:color="auto" w:fill="FFFFFF"/>
        <w:spacing w:after="75" w:line="252" w:lineRule="atLeast"/>
        <w:rPr>
          <w:rFonts w:ascii="Verdana" w:eastAsia="Times New Roman" w:hAnsi="Verdana" w:cs="Times New Roman"/>
          <w:sz w:val="18"/>
          <w:szCs w:val="18"/>
          <w:lang w:val="en-US" w:eastAsia="da-DK"/>
        </w:rPr>
      </w:pPr>
      <w:hyperlink r:id="rId11" w:history="1">
        <w:r w:rsidRPr="00B95F2A">
          <w:rPr>
            <w:rStyle w:val="Hyperlink"/>
            <w:rFonts w:ascii="Verdana" w:eastAsia="Times New Roman" w:hAnsi="Verdana" w:cs="Times New Roman"/>
            <w:sz w:val="18"/>
            <w:szCs w:val="18"/>
            <w:lang w:val="en-US" w:eastAsia="da-DK"/>
          </w:rPr>
          <w:t>praest@dankirke.be</w:t>
        </w:r>
      </w:hyperlink>
    </w:p>
    <w:sectPr w:rsidR="00696C64" w:rsidRPr="00B95F2A" w:rsidSect="004034A8">
      <w:head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99C80" w14:textId="77777777" w:rsidR="002753E6" w:rsidRDefault="002753E6" w:rsidP="00D252C3">
      <w:pPr>
        <w:spacing w:after="0" w:line="240" w:lineRule="auto"/>
      </w:pPr>
      <w:r>
        <w:separator/>
      </w:r>
    </w:p>
  </w:endnote>
  <w:endnote w:type="continuationSeparator" w:id="0">
    <w:p w14:paraId="3946B7BA" w14:textId="77777777" w:rsidR="002753E6" w:rsidRDefault="002753E6" w:rsidP="00D25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-Roman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1F141" w14:textId="77777777" w:rsidR="002753E6" w:rsidRDefault="002753E6" w:rsidP="00D252C3">
      <w:pPr>
        <w:spacing w:after="0" w:line="240" w:lineRule="auto"/>
      </w:pPr>
      <w:r>
        <w:separator/>
      </w:r>
    </w:p>
  </w:footnote>
  <w:footnote w:type="continuationSeparator" w:id="0">
    <w:p w14:paraId="1B952E02" w14:textId="77777777" w:rsidR="002753E6" w:rsidRDefault="002753E6" w:rsidP="00D252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8752352"/>
      <w:placeholder>
        <w:docPart w:val="C271D37D1C9A49A9B79A2656C6DE826B"/>
      </w:placeholder>
      <w:temporary/>
      <w:showingPlcHdr/>
    </w:sdtPr>
    <w:sdtEndPr/>
    <w:sdtContent>
      <w:p w14:paraId="036371BE" w14:textId="77777777" w:rsidR="00D252C3" w:rsidRDefault="00D252C3">
        <w:pPr>
          <w:pStyle w:val="Sidehoved"/>
        </w:pPr>
        <w:r>
          <w:t>[Skriv tekst]</w:t>
        </w:r>
      </w:p>
    </w:sdtContent>
  </w:sdt>
  <w:p w14:paraId="190F371B" w14:textId="77777777" w:rsidR="00D252C3" w:rsidRDefault="00D252C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F66DF4"/>
    <w:multiLevelType w:val="hybridMultilevel"/>
    <w:tmpl w:val="C6927400"/>
    <w:lvl w:ilvl="0" w:tplc="55AE4C8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0457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7AD"/>
    <w:rsid w:val="00007D59"/>
    <w:rsid w:val="00017556"/>
    <w:rsid w:val="0002687F"/>
    <w:rsid w:val="000B710A"/>
    <w:rsid w:val="000E0344"/>
    <w:rsid w:val="000E4F47"/>
    <w:rsid w:val="00135275"/>
    <w:rsid w:val="00152E9F"/>
    <w:rsid w:val="001667AD"/>
    <w:rsid w:val="001E532D"/>
    <w:rsid w:val="001F0D8F"/>
    <w:rsid w:val="002449B1"/>
    <w:rsid w:val="002753E6"/>
    <w:rsid w:val="002E060A"/>
    <w:rsid w:val="00341CEF"/>
    <w:rsid w:val="003936A8"/>
    <w:rsid w:val="003C7B5F"/>
    <w:rsid w:val="003D16F8"/>
    <w:rsid w:val="004034A8"/>
    <w:rsid w:val="00412075"/>
    <w:rsid w:val="004127EA"/>
    <w:rsid w:val="00440C5F"/>
    <w:rsid w:val="00530709"/>
    <w:rsid w:val="0055793F"/>
    <w:rsid w:val="005832D1"/>
    <w:rsid w:val="00590C7A"/>
    <w:rsid w:val="005A2AB5"/>
    <w:rsid w:val="005A42AF"/>
    <w:rsid w:val="005B2D42"/>
    <w:rsid w:val="005C6951"/>
    <w:rsid w:val="00610D76"/>
    <w:rsid w:val="006303CC"/>
    <w:rsid w:val="00685A20"/>
    <w:rsid w:val="00685D6C"/>
    <w:rsid w:val="00692817"/>
    <w:rsid w:val="00692975"/>
    <w:rsid w:val="00693BC4"/>
    <w:rsid w:val="00696C64"/>
    <w:rsid w:val="006A13AA"/>
    <w:rsid w:val="006A34EF"/>
    <w:rsid w:val="006D38BF"/>
    <w:rsid w:val="006E0DA4"/>
    <w:rsid w:val="00722460"/>
    <w:rsid w:val="007255EE"/>
    <w:rsid w:val="007617F7"/>
    <w:rsid w:val="00771BFB"/>
    <w:rsid w:val="00791E1E"/>
    <w:rsid w:val="007D5F8B"/>
    <w:rsid w:val="00806CC1"/>
    <w:rsid w:val="00864FDF"/>
    <w:rsid w:val="00867F0A"/>
    <w:rsid w:val="008824D9"/>
    <w:rsid w:val="00900B8E"/>
    <w:rsid w:val="00935823"/>
    <w:rsid w:val="00935C57"/>
    <w:rsid w:val="00960F28"/>
    <w:rsid w:val="009A6B5B"/>
    <w:rsid w:val="009B6792"/>
    <w:rsid w:val="009F30BE"/>
    <w:rsid w:val="00AB0F0E"/>
    <w:rsid w:val="00AB5ED6"/>
    <w:rsid w:val="00AC2247"/>
    <w:rsid w:val="00B17E61"/>
    <w:rsid w:val="00B95F2A"/>
    <w:rsid w:val="00BB6ABA"/>
    <w:rsid w:val="00BE6B39"/>
    <w:rsid w:val="00C144AE"/>
    <w:rsid w:val="00C2013C"/>
    <w:rsid w:val="00C27FCB"/>
    <w:rsid w:val="00CA2E4B"/>
    <w:rsid w:val="00CB512F"/>
    <w:rsid w:val="00CE697A"/>
    <w:rsid w:val="00CF0DA2"/>
    <w:rsid w:val="00D03AD8"/>
    <w:rsid w:val="00D252C3"/>
    <w:rsid w:val="00D5215E"/>
    <w:rsid w:val="00D91F99"/>
    <w:rsid w:val="00DA1683"/>
    <w:rsid w:val="00DC6983"/>
    <w:rsid w:val="00E33210"/>
    <w:rsid w:val="00EB28B5"/>
    <w:rsid w:val="00ED0E8F"/>
    <w:rsid w:val="00F34201"/>
    <w:rsid w:val="00FF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CB443"/>
  <w15:docId w15:val="{06AD1800-E58B-4684-BC87-BA0D32DE9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BF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A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A13AA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6A13AA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D252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252C3"/>
  </w:style>
  <w:style w:type="paragraph" w:styleId="Sidefod">
    <w:name w:val="footer"/>
    <w:basedOn w:val="Normal"/>
    <w:link w:val="SidefodTegn"/>
    <w:uiPriority w:val="99"/>
    <w:semiHidden/>
    <w:unhideWhenUsed/>
    <w:rsid w:val="00D252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D252C3"/>
  </w:style>
  <w:style w:type="paragraph" w:styleId="Listeafsnit">
    <w:name w:val="List Paragraph"/>
    <w:basedOn w:val="Normal"/>
    <w:uiPriority w:val="34"/>
    <w:qFormat/>
    <w:rsid w:val="006A3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68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aest@dankirke.b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%20danske%20kirke\Documents\Juniorassistent\Udtalelse%20Line%20Rudbe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271D37D1C9A49A9B79A2656C6DE826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754DF4A-4A74-4878-9675-66B8CD7CE0AA}"/>
      </w:docPartPr>
      <w:docPartBody>
        <w:p w:rsidR="00747C11" w:rsidRDefault="00DF602C">
          <w:pPr>
            <w:pStyle w:val="C271D37D1C9A49A9B79A2656C6DE826B"/>
          </w:pPr>
          <w:r>
            <w:t>[Skriv 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-Roman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02C"/>
    <w:rsid w:val="00007D59"/>
    <w:rsid w:val="003F000A"/>
    <w:rsid w:val="00467F82"/>
    <w:rsid w:val="00492673"/>
    <w:rsid w:val="004B7504"/>
    <w:rsid w:val="0052767D"/>
    <w:rsid w:val="00540537"/>
    <w:rsid w:val="005C02BD"/>
    <w:rsid w:val="005C321B"/>
    <w:rsid w:val="00610D76"/>
    <w:rsid w:val="006D38BF"/>
    <w:rsid w:val="00747C11"/>
    <w:rsid w:val="007A630E"/>
    <w:rsid w:val="007A66CC"/>
    <w:rsid w:val="00950A1C"/>
    <w:rsid w:val="00A06372"/>
    <w:rsid w:val="00A368AB"/>
    <w:rsid w:val="00A862D5"/>
    <w:rsid w:val="00B94183"/>
    <w:rsid w:val="00DA1683"/>
    <w:rsid w:val="00DD2DA5"/>
    <w:rsid w:val="00DF602C"/>
    <w:rsid w:val="00E863C2"/>
    <w:rsid w:val="00F3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C1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C271D37D1C9A49A9B79A2656C6DE826B">
    <w:name w:val="C271D37D1C9A49A9B79A2656C6DE826B"/>
    <w:rsid w:val="00747C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Udtalelse Line Rudbech</Template>
  <TotalTime>5</TotalTime>
  <Pages>1</Pages>
  <Words>268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Præstens pc</dc:creator>
  <cp:lastModifiedBy>Mogens Bering Rasmussen</cp:lastModifiedBy>
  <cp:revision>10</cp:revision>
  <cp:lastPrinted>2026-05-20T07:08:00Z</cp:lastPrinted>
  <dcterms:created xsi:type="dcterms:W3CDTF">2026-05-20T07:04:00Z</dcterms:created>
  <dcterms:modified xsi:type="dcterms:W3CDTF">2026-05-20T07:08:00Z</dcterms:modified>
</cp:coreProperties>
</file>